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13" w:rsidRDefault="005A3613" w:rsidP="00895A18">
      <w:pPr>
        <w:pStyle w:val="Title"/>
        <w:jc w:val="left"/>
        <w:outlineLvl w:val="0"/>
        <w:rPr>
          <w:b w:val="0"/>
        </w:rPr>
      </w:pPr>
      <w:bookmarkStart w:id="0" w:name="_GoBack"/>
      <w:bookmarkEnd w:id="0"/>
    </w:p>
    <w:p w:rsidR="005A3613" w:rsidRDefault="005A3613" w:rsidP="00895A18">
      <w:pPr>
        <w:pStyle w:val="Title"/>
        <w:jc w:val="right"/>
        <w:outlineLvl w:val="0"/>
        <w:rPr>
          <w:b w:val="0"/>
          <w:sz w:val="24"/>
        </w:rPr>
      </w:pPr>
    </w:p>
    <w:p w:rsidR="005A3613" w:rsidRPr="00BB2974" w:rsidRDefault="005A3613" w:rsidP="00895A18">
      <w:pPr>
        <w:pStyle w:val="Title"/>
        <w:jc w:val="right"/>
        <w:outlineLvl w:val="0"/>
        <w:rPr>
          <w:b w:val="0"/>
          <w:sz w:val="24"/>
        </w:rPr>
      </w:pPr>
      <w:r w:rsidRPr="00BB2974">
        <w:rPr>
          <w:b w:val="0"/>
          <w:sz w:val="24"/>
        </w:rPr>
        <w:t xml:space="preserve">Проект № </w:t>
      </w:r>
      <w:r>
        <w:rPr>
          <w:b w:val="0"/>
          <w:sz w:val="24"/>
        </w:rPr>
        <w:t>93</w:t>
      </w:r>
      <w:r w:rsidRPr="00BB2974">
        <w:rPr>
          <w:b w:val="0"/>
          <w:sz w:val="24"/>
        </w:rPr>
        <w:t xml:space="preserve">-пр </w:t>
      </w:r>
    </w:p>
    <w:p w:rsidR="005A3613" w:rsidRPr="00996979" w:rsidRDefault="005A3613" w:rsidP="00895A18">
      <w:pPr>
        <w:pStyle w:val="Title"/>
        <w:jc w:val="right"/>
        <w:rPr>
          <w:b w:val="0"/>
        </w:rPr>
      </w:pPr>
    </w:p>
    <w:p w:rsidR="005A3613" w:rsidRPr="002314B7" w:rsidRDefault="005A3613" w:rsidP="00895A18">
      <w:pPr>
        <w:pStyle w:val="Title"/>
        <w:spacing w:after="600"/>
        <w:outlineLvl w:val="0"/>
        <w:rPr>
          <w:szCs w:val="28"/>
        </w:rPr>
      </w:pPr>
      <w:r w:rsidRPr="002314B7">
        <w:rPr>
          <w:szCs w:val="28"/>
        </w:rPr>
        <w:t>ЗАКОН НЕНЕЦКОГО АВТОНОМНОГО ОКРУГА</w:t>
      </w:r>
    </w:p>
    <w:p w:rsidR="005A3613" w:rsidRPr="002314B7" w:rsidRDefault="005A3613" w:rsidP="00895A18">
      <w:pPr>
        <w:pStyle w:val="Title"/>
        <w:outlineLvl w:val="0"/>
        <w:rPr>
          <w:szCs w:val="28"/>
        </w:rPr>
      </w:pPr>
      <w:r>
        <w:rPr>
          <w:szCs w:val="28"/>
        </w:rPr>
        <w:t>О внесении изменений в закон Ненецкого автономного округа «О нормативных правовых актах Ненецкого автономного округа»</w:t>
      </w:r>
      <w:r w:rsidRPr="002314B7">
        <w:rPr>
          <w:szCs w:val="28"/>
          <w:lang w:eastAsia="en-US"/>
        </w:rPr>
        <w:t xml:space="preserve"> </w:t>
      </w:r>
    </w:p>
    <w:p w:rsidR="005A3613" w:rsidRPr="00996979" w:rsidRDefault="005A3613" w:rsidP="00895A18">
      <w:pPr>
        <w:adjustRightInd w:val="0"/>
        <w:spacing w:before="800" w:after="440"/>
        <w:jc w:val="both"/>
        <w:outlineLvl w:val="0"/>
        <w:rPr>
          <w:b/>
          <w:bCs/>
        </w:rPr>
      </w:pPr>
      <w:r w:rsidRPr="00996979">
        <w:t>Для принятия в первом чтении</w:t>
      </w:r>
      <w:r w:rsidRPr="00996979">
        <w:rPr>
          <w:b/>
          <w:bCs/>
        </w:rPr>
        <w:t xml:space="preserve">                                                </w:t>
      </w:r>
      <w:r>
        <w:t>«____»__________ 2019</w:t>
      </w:r>
      <w:r w:rsidRPr="00996979">
        <w:t xml:space="preserve"> года</w:t>
      </w:r>
    </w:p>
    <w:p w:rsidR="005A3613" w:rsidRDefault="005A3613" w:rsidP="00895A18">
      <w:pPr>
        <w:adjustRightInd w:val="0"/>
        <w:spacing w:before="440" w:after="240"/>
        <w:ind w:firstLine="709"/>
        <w:jc w:val="both"/>
        <w:outlineLvl w:val="0"/>
        <w:rPr>
          <w:b/>
          <w:bCs/>
        </w:rPr>
      </w:pPr>
      <w:r w:rsidRPr="00996979">
        <w:rPr>
          <w:b/>
          <w:bCs/>
        </w:rPr>
        <w:t xml:space="preserve">Статья 1 </w:t>
      </w:r>
    </w:p>
    <w:p w:rsidR="005A3613" w:rsidRDefault="005A3613" w:rsidP="00A63B41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>
        <w:rPr>
          <w:lang w:eastAsia="en-US"/>
        </w:rPr>
        <w:t xml:space="preserve">Внести в закон Ненецкого автономного округа от 3 февраля 2006 года № 673-оз «О нормативных правовых актах Ненецкого автономного округа» (в редакции закона округа от 13 марта 2019 года № 58-оз) следующие изменения: </w:t>
      </w:r>
    </w:p>
    <w:p w:rsidR="005A3613" w:rsidRDefault="005A3613" w:rsidP="000D20F2">
      <w:pPr>
        <w:autoSpaceDE w:val="0"/>
        <w:autoSpaceDN w:val="0"/>
        <w:adjustRightInd w:val="0"/>
        <w:jc w:val="both"/>
        <w:rPr>
          <w:lang w:eastAsia="en-US"/>
        </w:rPr>
      </w:pPr>
    </w:p>
    <w:p w:rsidR="005A3613" w:rsidRDefault="005A3613" w:rsidP="007429DB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lang w:eastAsia="en-US"/>
        </w:rPr>
      </w:pPr>
      <w:r>
        <w:rPr>
          <w:lang w:eastAsia="en-US"/>
        </w:rPr>
        <w:t>в статье 23.1:</w:t>
      </w:r>
    </w:p>
    <w:p w:rsidR="005A3613" w:rsidRDefault="005A3613" w:rsidP="000D20F2">
      <w:pPr>
        <w:pStyle w:val="ListParagraph"/>
        <w:tabs>
          <w:tab w:val="left" w:pos="993"/>
        </w:tabs>
        <w:autoSpaceDE w:val="0"/>
        <w:autoSpaceDN w:val="0"/>
        <w:adjustRightInd w:val="0"/>
        <w:ind w:left="708"/>
        <w:jc w:val="both"/>
        <w:rPr>
          <w:lang w:eastAsia="en-US"/>
        </w:rPr>
      </w:pPr>
      <w:r>
        <w:rPr>
          <w:lang w:eastAsia="en-US"/>
        </w:rPr>
        <w:t xml:space="preserve">а) часть 1 изложить в следующей редакции: </w:t>
      </w:r>
    </w:p>
    <w:p w:rsidR="005A3613" w:rsidRDefault="005A3613" w:rsidP="000D20F2"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«1. Проекты нормативных правовых актов округа, устанавливающие новые или изменяющие ранее предусмотренные нормативными правовыми актами округа обязанности для субъектов предпринимательской и инвестиционной деятельности, а также устанавливающие, изменяющие или отменяющие ранее установленную ответственность за нарушение нормативных правовых актов округа, затрагивающих вопросы осуществления предпринимательской и инвестиционной деятельности, подлежат оценке регулирующего воздействия, проводимой уполномоченным органом исполнительной власти Ненецкого автономного округа в порядке, установленном Администрацией округа, за исключением: </w:t>
      </w:r>
    </w:p>
    <w:p w:rsidR="005A3613" w:rsidRPr="007429DB" w:rsidRDefault="005A3613" w:rsidP="00F83CDB"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1) </w:t>
      </w:r>
      <w:r w:rsidRPr="007429DB">
        <w:rPr>
          <w:lang w:eastAsia="en-US"/>
        </w:rPr>
        <w:t>проектов законов округа, устанавливающих, изменяющих, приостанавливающих, отменяющих региональные налоги, а также налоговые ставки по федеральным налогам;</w:t>
      </w:r>
    </w:p>
    <w:p w:rsidR="005A3613" w:rsidRDefault="005A3613" w:rsidP="00F83CDB">
      <w:pPr>
        <w:pStyle w:val="NoSpacing"/>
        <w:ind w:firstLine="567"/>
        <w:jc w:val="both"/>
        <w:rPr>
          <w:lang w:eastAsia="en-US"/>
        </w:rPr>
      </w:pPr>
      <w:r>
        <w:rPr>
          <w:lang w:eastAsia="en-US"/>
        </w:rPr>
        <w:t xml:space="preserve">2) </w:t>
      </w:r>
      <w:r w:rsidRPr="007429DB">
        <w:rPr>
          <w:lang w:eastAsia="en-US"/>
        </w:rPr>
        <w:t>проектов законов округа, регули</w:t>
      </w:r>
      <w:r>
        <w:rPr>
          <w:lang w:eastAsia="en-US"/>
        </w:rPr>
        <w:t>рующих бюджетные правоотношения;</w:t>
      </w:r>
    </w:p>
    <w:p w:rsidR="005A3613" w:rsidRDefault="005A3613" w:rsidP="00F83CDB">
      <w:pPr>
        <w:pStyle w:val="NoSpacing"/>
        <w:ind w:firstLine="567"/>
        <w:jc w:val="both"/>
        <w:rPr>
          <w:lang w:eastAsia="en-US"/>
        </w:rPr>
      </w:pPr>
      <w:r>
        <w:rPr>
          <w:lang w:eastAsia="en-US"/>
        </w:rPr>
        <w:t>3) проектов нормативных правовых актов округа:</w:t>
      </w:r>
    </w:p>
    <w:p w:rsidR="005A3613" w:rsidRDefault="005A3613" w:rsidP="00F83CDB">
      <w:pPr>
        <w:pStyle w:val="NoSpacing"/>
        <w:ind w:firstLine="567"/>
        <w:jc w:val="both"/>
        <w:rPr>
          <w:lang w:eastAsia="en-US"/>
        </w:rPr>
      </w:pPr>
      <w:r>
        <w:rPr>
          <w:lang w:eastAsia="en-US"/>
        </w:rPr>
        <w:t>устанавливающих, изменяющих, отменяющих подлежащие 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</w:p>
    <w:p w:rsidR="005A3613" w:rsidRDefault="005A3613" w:rsidP="007429DB">
      <w:pPr>
        <w:pStyle w:val="NoSpacing"/>
        <w:tabs>
          <w:tab w:val="left" w:pos="851"/>
        </w:tabs>
        <w:ind w:firstLine="567"/>
        <w:jc w:val="both"/>
        <w:rPr>
          <w:lang w:eastAsia="en-US"/>
        </w:rPr>
      </w:pPr>
      <w:r>
        <w:rPr>
          <w:lang w:eastAsia="en-US"/>
        </w:rPr>
        <w:t>разработанных в целях ликвидации чрезвычайных ситуаций природного и техногенного характера на период действия режимов чрезвычайных ситуаций.»;</w:t>
      </w:r>
    </w:p>
    <w:p w:rsidR="005A3613" w:rsidRDefault="005A3613" w:rsidP="007429DB">
      <w:pPr>
        <w:pStyle w:val="NoSpacing"/>
        <w:tabs>
          <w:tab w:val="left" w:pos="851"/>
        </w:tabs>
        <w:ind w:firstLine="567"/>
        <w:jc w:val="both"/>
        <w:rPr>
          <w:lang w:eastAsia="en-US"/>
        </w:rPr>
      </w:pPr>
      <w:r>
        <w:rPr>
          <w:lang w:eastAsia="en-US"/>
        </w:rPr>
        <w:t>б) дополнить частью 1.1 следующего содержания:</w:t>
      </w:r>
    </w:p>
    <w:p w:rsidR="005A3613" w:rsidRDefault="005A3613" w:rsidP="007429DB">
      <w:pPr>
        <w:pStyle w:val="NoSpacing"/>
        <w:tabs>
          <w:tab w:val="left" w:pos="851"/>
        </w:tabs>
        <w:ind w:firstLine="567"/>
        <w:jc w:val="both"/>
        <w:rPr>
          <w:lang w:eastAsia="en-US"/>
        </w:rPr>
      </w:pPr>
      <w:r>
        <w:rPr>
          <w:lang w:eastAsia="en-US"/>
        </w:rPr>
        <w:t>«1.1. Оценка регулирующего воздействия проектов нормативных правовых актов округа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окружного бюджета.»;</w:t>
      </w:r>
    </w:p>
    <w:p w:rsidR="005A3613" w:rsidRDefault="005A3613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5A3613" w:rsidRDefault="005A3613" w:rsidP="007429DB">
      <w:pPr>
        <w:pStyle w:val="NoSpacing"/>
        <w:jc w:val="both"/>
        <w:rPr>
          <w:lang w:eastAsia="en-US"/>
        </w:rPr>
      </w:pPr>
    </w:p>
    <w:p w:rsidR="005A3613" w:rsidRDefault="005A3613" w:rsidP="007429DB">
      <w:pPr>
        <w:pStyle w:val="NoSpacing"/>
        <w:numPr>
          <w:ilvl w:val="0"/>
          <w:numId w:val="16"/>
        </w:numPr>
        <w:tabs>
          <w:tab w:val="left" w:pos="1134"/>
        </w:tabs>
        <w:ind w:left="0" w:firstLine="708"/>
        <w:jc w:val="both"/>
        <w:rPr>
          <w:lang w:eastAsia="en-US"/>
        </w:rPr>
      </w:pPr>
      <w:r>
        <w:rPr>
          <w:lang w:eastAsia="en-US"/>
        </w:rPr>
        <w:t>в абзаце втором части 6 статьи 25.3 слово «большинство» заменить словами «большинство голосов»;</w:t>
      </w:r>
    </w:p>
    <w:p w:rsidR="005A3613" w:rsidRDefault="005A3613" w:rsidP="005E4456">
      <w:pPr>
        <w:pStyle w:val="NoSpacing"/>
        <w:jc w:val="both"/>
        <w:rPr>
          <w:lang w:eastAsia="en-US"/>
        </w:rPr>
      </w:pPr>
    </w:p>
    <w:p w:rsidR="005A3613" w:rsidRPr="001D1122" w:rsidRDefault="005A3613" w:rsidP="00C96C7F">
      <w:pPr>
        <w:pStyle w:val="ListParagraph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lang w:eastAsia="en-US"/>
        </w:rPr>
      </w:pPr>
      <w:r w:rsidRPr="001D1122">
        <w:rPr>
          <w:lang w:eastAsia="en-US"/>
        </w:rPr>
        <w:t xml:space="preserve">пункт 3 статьи 26.2 </w:t>
      </w:r>
      <w:r>
        <w:rPr>
          <w:lang w:eastAsia="en-US"/>
        </w:rPr>
        <w:t xml:space="preserve">после слов «Российской Федерации» </w:t>
      </w:r>
      <w:r w:rsidRPr="001D1122">
        <w:rPr>
          <w:lang w:eastAsia="en-US"/>
        </w:rPr>
        <w:t xml:space="preserve">дополнить словами «на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</w:t>
      </w:r>
      <w:r w:rsidRPr="00026110">
        <w:rPr>
          <w:lang w:eastAsia="en-US"/>
        </w:rPr>
        <w:t>http://право-минюст.рф</w:t>
      </w:r>
      <w:r w:rsidRPr="001D1122">
        <w:rPr>
          <w:lang w:eastAsia="en-US"/>
        </w:rPr>
        <w:t>)</w:t>
      </w:r>
      <w:r>
        <w:rPr>
          <w:lang w:eastAsia="en-US"/>
        </w:rPr>
        <w:t>».</w:t>
      </w:r>
    </w:p>
    <w:p w:rsidR="005A3613" w:rsidRDefault="005A3613" w:rsidP="000D20F2">
      <w:pPr>
        <w:adjustRightInd w:val="0"/>
        <w:jc w:val="both"/>
        <w:rPr>
          <w:b/>
          <w:lang w:eastAsia="en-US"/>
        </w:rPr>
      </w:pPr>
    </w:p>
    <w:p w:rsidR="005A3613" w:rsidRDefault="005A3613" w:rsidP="00895A18">
      <w:pPr>
        <w:adjustRightInd w:val="0"/>
        <w:ind w:firstLine="709"/>
        <w:jc w:val="both"/>
        <w:rPr>
          <w:b/>
          <w:lang w:eastAsia="en-US"/>
        </w:rPr>
      </w:pPr>
      <w:r w:rsidRPr="000A1D23">
        <w:rPr>
          <w:b/>
          <w:lang w:eastAsia="en-US"/>
        </w:rPr>
        <w:t>Статья 2</w:t>
      </w:r>
    </w:p>
    <w:p w:rsidR="005A3613" w:rsidRPr="000A1D23" w:rsidRDefault="005A3613" w:rsidP="00895A18">
      <w:pPr>
        <w:adjustRightInd w:val="0"/>
        <w:ind w:firstLine="709"/>
        <w:jc w:val="both"/>
        <w:rPr>
          <w:b/>
          <w:lang w:eastAsia="en-US"/>
        </w:rPr>
      </w:pPr>
    </w:p>
    <w:p w:rsidR="005A3613" w:rsidRPr="00C0172F" w:rsidRDefault="005A3613" w:rsidP="00895A1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C0172F">
        <w:rPr>
          <w:lang w:eastAsia="en-US"/>
        </w:rPr>
        <w:t>Настоящий закон вступает в силу со дня его официального опубликования.</w:t>
      </w:r>
    </w:p>
    <w:p w:rsidR="005A3613" w:rsidRDefault="005A3613" w:rsidP="00895A18">
      <w:pPr>
        <w:adjustRightInd w:val="0"/>
        <w:jc w:val="both"/>
        <w:rPr>
          <w:lang w:eastAsia="en-US"/>
        </w:rPr>
      </w:pPr>
    </w:p>
    <w:p w:rsidR="005A3613" w:rsidRDefault="005A3613" w:rsidP="00895A18">
      <w:pPr>
        <w:adjustRightInd w:val="0"/>
        <w:jc w:val="both"/>
        <w:rPr>
          <w:lang w:eastAsia="en-US"/>
        </w:rPr>
      </w:pPr>
    </w:p>
    <w:tbl>
      <w:tblPr>
        <w:tblW w:w="0" w:type="auto"/>
        <w:tblLook w:val="00A0"/>
      </w:tblPr>
      <w:tblGrid>
        <w:gridCol w:w="4643"/>
        <w:gridCol w:w="4643"/>
      </w:tblGrid>
      <w:tr w:rsidR="005A3613" w:rsidRPr="00063C97" w:rsidTr="001C2061">
        <w:tc>
          <w:tcPr>
            <w:tcW w:w="4643" w:type="dxa"/>
          </w:tcPr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  <w:r w:rsidRPr="001C2061">
              <w:rPr>
                <w:b/>
                <w:lang w:eastAsia="en-US"/>
              </w:rPr>
              <w:t>Председатель Собрания депутатов</w:t>
            </w:r>
          </w:p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  <w:r w:rsidRPr="001C2061">
              <w:rPr>
                <w:b/>
                <w:lang w:eastAsia="en-US"/>
              </w:rPr>
              <w:t>Ненецкого автономного округа</w:t>
            </w:r>
          </w:p>
        </w:tc>
        <w:tc>
          <w:tcPr>
            <w:tcW w:w="4643" w:type="dxa"/>
          </w:tcPr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  <w:r w:rsidRPr="001C2061">
              <w:rPr>
                <w:b/>
                <w:lang w:eastAsia="en-US"/>
              </w:rPr>
              <w:t>Губернатор Ненецкого автономного округа</w:t>
            </w:r>
          </w:p>
        </w:tc>
      </w:tr>
      <w:tr w:rsidR="005A3613" w:rsidRPr="00063C97" w:rsidTr="001C2061">
        <w:tc>
          <w:tcPr>
            <w:tcW w:w="4643" w:type="dxa"/>
          </w:tcPr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</w:p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</w:p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</w:p>
          <w:p w:rsidR="005A3613" w:rsidRPr="001C2061" w:rsidRDefault="005A3613" w:rsidP="001C2061">
            <w:pPr>
              <w:adjustRightInd w:val="0"/>
              <w:jc w:val="center"/>
              <w:rPr>
                <w:b/>
                <w:lang w:eastAsia="en-US"/>
              </w:rPr>
            </w:pPr>
            <w:r w:rsidRPr="001C2061">
              <w:rPr>
                <w:b/>
                <w:lang w:eastAsia="en-US"/>
              </w:rPr>
              <w:t>А.И. Лутовинов</w:t>
            </w:r>
          </w:p>
        </w:tc>
        <w:tc>
          <w:tcPr>
            <w:tcW w:w="4643" w:type="dxa"/>
          </w:tcPr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</w:p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</w:p>
          <w:p w:rsidR="005A3613" w:rsidRPr="001C2061" w:rsidRDefault="005A3613" w:rsidP="001C2061">
            <w:pPr>
              <w:adjustRightInd w:val="0"/>
              <w:jc w:val="both"/>
              <w:rPr>
                <w:b/>
                <w:lang w:eastAsia="en-US"/>
              </w:rPr>
            </w:pPr>
          </w:p>
          <w:p w:rsidR="005A3613" w:rsidRPr="001C2061" w:rsidRDefault="005A3613" w:rsidP="001C2061">
            <w:pPr>
              <w:adjustRightInd w:val="0"/>
              <w:jc w:val="center"/>
              <w:rPr>
                <w:b/>
                <w:lang w:eastAsia="en-US"/>
              </w:rPr>
            </w:pPr>
            <w:r w:rsidRPr="001C2061">
              <w:rPr>
                <w:b/>
                <w:lang w:eastAsia="en-US"/>
              </w:rPr>
              <w:t xml:space="preserve">                                       А.В. Цыбульский</w:t>
            </w:r>
          </w:p>
        </w:tc>
      </w:tr>
    </w:tbl>
    <w:p w:rsidR="005A3613" w:rsidRDefault="005A3613" w:rsidP="00895A18">
      <w:pPr>
        <w:shd w:val="clear" w:color="auto" w:fill="FFFFFF"/>
        <w:spacing w:before="1000"/>
        <w:jc w:val="both"/>
        <w:rPr>
          <w:b/>
          <w:bCs/>
        </w:rPr>
      </w:pPr>
      <w:r>
        <w:t>г. Нарьян-Мар</w:t>
      </w:r>
    </w:p>
    <w:p w:rsidR="005A3613" w:rsidRDefault="005A3613" w:rsidP="00895A18">
      <w:pPr>
        <w:shd w:val="clear" w:color="auto" w:fill="FFFFFF"/>
        <w:jc w:val="both"/>
      </w:pPr>
      <w:r>
        <w:t>«___»__________2019 г.</w:t>
      </w:r>
    </w:p>
    <w:p w:rsidR="005A3613" w:rsidRDefault="005A3613" w:rsidP="00895A18">
      <w:pPr>
        <w:shd w:val="clear" w:color="auto" w:fill="FFFFFF"/>
        <w:jc w:val="both"/>
      </w:pPr>
      <w:r>
        <w:t>№</w:t>
      </w:r>
      <w:r>
        <w:rPr>
          <w:rFonts w:ascii="Arial" w:hAnsi="Arial" w:cs="Arial"/>
        </w:rPr>
        <w:t xml:space="preserve"> </w:t>
      </w:r>
      <w:r>
        <w:t>_______-оз</w:t>
      </w:r>
    </w:p>
    <w:p w:rsidR="005A3613" w:rsidRPr="00510C2F" w:rsidRDefault="005A3613" w:rsidP="00895A18"/>
    <w:p w:rsidR="005A3613" w:rsidRDefault="005A3613" w:rsidP="00895A18">
      <w:pPr>
        <w:pStyle w:val="120"/>
        <w:spacing w:before="0"/>
        <w:jc w:val="left"/>
        <w:rPr>
          <w:bCs/>
          <w:sz w:val="24"/>
        </w:rPr>
      </w:pPr>
    </w:p>
    <w:sectPr w:rsidR="005A3613" w:rsidSect="00AD26C1">
      <w:footerReference w:type="default" r:id="rId7"/>
      <w:pgSz w:w="11906" w:h="16838"/>
      <w:pgMar w:top="709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613" w:rsidRDefault="005A3613" w:rsidP="009C1904">
      <w:r>
        <w:separator/>
      </w:r>
    </w:p>
  </w:endnote>
  <w:endnote w:type="continuationSeparator" w:id="0">
    <w:p w:rsidR="005A3613" w:rsidRDefault="005A3613" w:rsidP="009C1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613" w:rsidRDefault="005A3613">
    <w:pPr>
      <w:pStyle w:val="Footer"/>
      <w:jc w:val="center"/>
    </w:pPr>
  </w:p>
  <w:p w:rsidR="005A3613" w:rsidRDefault="005A36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613" w:rsidRDefault="005A3613" w:rsidP="009C1904">
      <w:r>
        <w:separator/>
      </w:r>
    </w:p>
  </w:footnote>
  <w:footnote w:type="continuationSeparator" w:id="0">
    <w:p w:rsidR="005A3613" w:rsidRDefault="005A3613" w:rsidP="009C19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cs="Times New Roman" w:hint="default"/>
      </w:rPr>
    </w:lvl>
  </w:abstractNum>
  <w:abstractNum w:abstractNumId="1">
    <w:nsid w:val="10A37137"/>
    <w:multiLevelType w:val="multilevel"/>
    <w:tmpl w:val="58FA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02A2B"/>
    <w:multiLevelType w:val="multilevel"/>
    <w:tmpl w:val="BBF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268A7"/>
    <w:multiLevelType w:val="hybridMultilevel"/>
    <w:tmpl w:val="55E46086"/>
    <w:lvl w:ilvl="0" w:tplc="74DA5DB4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2267039B"/>
    <w:multiLevelType w:val="hybridMultilevel"/>
    <w:tmpl w:val="7EF4E4D4"/>
    <w:lvl w:ilvl="0" w:tplc="40F444A2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D9E42CC"/>
    <w:multiLevelType w:val="hybridMultilevel"/>
    <w:tmpl w:val="6A7A5814"/>
    <w:lvl w:ilvl="0" w:tplc="5DC492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F017BB6"/>
    <w:multiLevelType w:val="hybridMultilevel"/>
    <w:tmpl w:val="48C07292"/>
    <w:lvl w:ilvl="0" w:tplc="6914923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47F2E39"/>
    <w:multiLevelType w:val="multilevel"/>
    <w:tmpl w:val="E8C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E0B68"/>
    <w:multiLevelType w:val="hybridMultilevel"/>
    <w:tmpl w:val="CAE66346"/>
    <w:lvl w:ilvl="0" w:tplc="3BD2444E">
      <w:start w:val="1"/>
      <w:numFmt w:val="decimal"/>
      <w:lvlText w:val="%1-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9">
    <w:nsid w:val="440707FE"/>
    <w:multiLevelType w:val="multilevel"/>
    <w:tmpl w:val="9B6C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9702A1"/>
    <w:multiLevelType w:val="hybridMultilevel"/>
    <w:tmpl w:val="44AAB6B8"/>
    <w:lvl w:ilvl="0" w:tplc="6DEEA1E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5A135234"/>
    <w:multiLevelType w:val="multilevel"/>
    <w:tmpl w:val="C44C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CB446C"/>
    <w:multiLevelType w:val="hybridMultilevel"/>
    <w:tmpl w:val="037E4BC2"/>
    <w:lvl w:ilvl="0" w:tplc="ADC4A602">
      <w:start w:val="1"/>
      <w:numFmt w:val="decimal"/>
      <w:lvlText w:val="%1)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3">
    <w:nsid w:val="5E7B562C"/>
    <w:multiLevelType w:val="hybridMultilevel"/>
    <w:tmpl w:val="9A843716"/>
    <w:lvl w:ilvl="0" w:tplc="0B726DF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646A74B7"/>
    <w:multiLevelType w:val="hybridMultilevel"/>
    <w:tmpl w:val="59903CD0"/>
    <w:lvl w:ilvl="0" w:tplc="54B647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4804B43"/>
    <w:multiLevelType w:val="hybridMultilevel"/>
    <w:tmpl w:val="C6565CD6"/>
    <w:lvl w:ilvl="0" w:tplc="B7605E2A">
      <w:start w:val="1"/>
      <w:numFmt w:val="decimal"/>
      <w:lvlText w:val="%1)"/>
      <w:lvlJc w:val="left"/>
      <w:pPr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D077897"/>
    <w:multiLevelType w:val="hybridMultilevel"/>
    <w:tmpl w:val="93406544"/>
    <w:lvl w:ilvl="0" w:tplc="8FDA0664">
      <w:start w:val="1"/>
      <w:numFmt w:val="decimal"/>
      <w:lvlText w:val="%1-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12"/>
  </w:num>
  <w:num w:numId="12">
    <w:abstractNumId w:val="10"/>
  </w:num>
  <w:num w:numId="13">
    <w:abstractNumId w:val="0"/>
    <w:lvlOverride w:ilvl="0">
      <w:startOverride w:val="1"/>
    </w:lvlOverride>
  </w:num>
  <w:num w:numId="14">
    <w:abstractNumId w:val="3"/>
  </w:num>
  <w:num w:numId="15">
    <w:abstractNumId w:val="14"/>
  </w:num>
  <w:num w:numId="16">
    <w:abstractNumId w:val="1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7379"/>
    <w:rsid w:val="00017339"/>
    <w:rsid w:val="00023F80"/>
    <w:rsid w:val="00026110"/>
    <w:rsid w:val="0003380A"/>
    <w:rsid w:val="0005405E"/>
    <w:rsid w:val="00063C97"/>
    <w:rsid w:val="00075669"/>
    <w:rsid w:val="00081A62"/>
    <w:rsid w:val="00083676"/>
    <w:rsid w:val="00084B7E"/>
    <w:rsid w:val="00097B94"/>
    <w:rsid w:val="000A1D23"/>
    <w:rsid w:val="000A5A0A"/>
    <w:rsid w:val="000C6F57"/>
    <w:rsid w:val="000D20F2"/>
    <w:rsid w:val="000E1A02"/>
    <w:rsid w:val="000F23A4"/>
    <w:rsid w:val="000F54E7"/>
    <w:rsid w:val="00101092"/>
    <w:rsid w:val="00111910"/>
    <w:rsid w:val="00121A63"/>
    <w:rsid w:val="0012325C"/>
    <w:rsid w:val="00124098"/>
    <w:rsid w:val="00132859"/>
    <w:rsid w:val="00132A5A"/>
    <w:rsid w:val="00160D0A"/>
    <w:rsid w:val="001660AC"/>
    <w:rsid w:val="00166FE1"/>
    <w:rsid w:val="0018327F"/>
    <w:rsid w:val="001C2061"/>
    <w:rsid w:val="001D1122"/>
    <w:rsid w:val="001E04BD"/>
    <w:rsid w:val="001F7379"/>
    <w:rsid w:val="00210CD5"/>
    <w:rsid w:val="00223FAB"/>
    <w:rsid w:val="002314B7"/>
    <w:rsid w:val="002350E1"/>
    <w:rsid w:val="00237E08"/>
    <w:rsid w:val="0024235B"/>
    <w:rsid w:val="00242EE2"/>
    <w:rsid w:val="002432AE"/>
    <w:rsid w:val="0029096A"/>
    <w:rsid w:val="002B55BA"/>
    <w:rsid w:val="002C5906"/>
    <w:rsid w:val="002D016C"/>
    <w:rsid w:val="002E03F7"/>
    <w:rsid w:val="002E2237"/>
    <w:rsid w:val="002E7290"/>
    <w:rsid w:val="00305042"/>
    <w:rsid w:val="00305966"/>
    <w:rsid w:val="00322D92"/>
    <w:rsid w:val="00327C0C"/>
    <w:rsid w:val="003549D8"/>
    <w:rsid w:val="00355FE5"/>
    <w:rsid w:val="0037346F"/>
    <w:rsid w:val="0037641E"/>
    <w:rsid w:val="00391E08"/>
    <w:rsid w:val="0039248E"/>
    <w:rsid w:val="003F13EE"/>
    <w:rsid w:val="003F257B"/>
    <w:rsid w:val="003F7556"/>
    <w:rsid w:val="004016F7"/>
    <w:rsid w:val="00401AFC"/>
    <w:rsid w:val="004450ED"/>
    <w:rsid w:val="004611B7"/>
    <w:rsid w:val="00481904"/>
    <w:rsid w:val="004A5FB9"/>
    <w:rsid w:val="004A79CE"/>
    <w:rsid w:val="004B0966"/>
    <w:rsid w:val="004C0196"/>
    <w:rsid w:val="004C0D77"/>
    <w:rsid w:val="004D31E8"/>
    <w:rsid w:val="004E567F"/>
    <w:rsid w:val="00510C2F"/>
    <w:rsid w:val="00533DE9"/>
    <w:rsid w:val="00567FF5"/>
    <w:rsid w:val="005703E2"/>
    <w:rsid w:val="00583E8E"/>
    <w:rsid w:val="00591BEC"/>
    <w:rsid w:val="005A08E5"/>
    <w:rsid w:val="005A3613"/>
    <w:rsid w:val="005C02A6"/>
    <w:rsid w:val="005C328C"/>
    <w:rsid w:val="005C4DB1"/>
    <w:rsid w:val="005E1AAD"/>
    <w:rsid w:val="005E4456"/>
    <w:rsid w:val="005E5A86"/>
    <w:rsid w:val="005F3388"/>
    <w:rsid w:val="00612461"/>
    <w:rsid w:val="00635E3F"/>
    <w:rsid w:val="00643CBC"/>
    <w:rsid w:val="00645929"/>
    <w:rsid w:val="00665C2E"/>
    <w:rsid w:val="006660E8"/>
    <w:rsid w:val="00666FCB"/>
    <w:rsid w:val="00694C6D"/>
    <w:rsid w:val="00697882"/>
    <w:rsid w:val="006B0F41"/>
    <w:rsid w:val="006E4C28"/>
    <w:rsid w:val="006F1E84"/>
    <w:rsid w:val="00704007"/>
    <w:rsid w:val="007101D6"/>
    <w:rsid w:val="00722257"/>
    <w:rsid w:val="007429DB"/>
    <w:rsid w:val="00750E3E"/>
    <w:rsid w:val="00753942"/>
    <w:rsid w:val="00755E06"/>
    <w:rsid w:val="00762A32"/>
    <w:rsid w:val="00765579"/>
    <w:rsid w:val="00765CBD"/>
    <w:rsid w:val="007846E8"/>
    <w:rsid w:val="0079196F"/>
    <w:rsid w:val="00791DF8"/>
    <w:rsid w:val="00794A6A"/>
    <w:rsid w:val="007A29A5"/>
    <w:rsid w:val="007E3BC4"/>
    <w:rsid w:val="00806990"/>
    <w:rsid w:val="00815C02"/>
    <w:rsid w:val="00816469"/>
    <w:rsid w:val="00824BB3"/>
    <w:rsid w:val="00835EBB"/>
    <w:rsid w:val="008763FF"/>
    <w:rsid w:val="00895A18"/>
    <w:rsid w:val="008A0006"/>
    <w:rsid w:val="00900512"/>
    <w:rsid w:val="0090066C"/>
    <w:rsid w:val="009029A0"/>
    <w:rsid w:val="00920726"/>
    <w:rsid w:val="00925E19"/>
    <w:rsid w:val="009577F9"/>
    <w:rsid w:val="0097613A"/>
    <w:rsid w:val="00976E01"/>
    <w:rsid w:val="00992E82"/>
    <w:rsid w:val="00996979"/>
    <w:rsid w:val="009B21B7"/>
    <w:rsid w:val="009B450F"/>
    <w:rsid w:val="009C1904"/>
    <w:rsid w:val="009C1961"/>
    <w:rsid w:val="009C4844"/>
    <w:rsid w:val="009C707D"/>
    <w:rsid w:val="009D0950"/>
    <w:rsid w:val="009D3D5C"/>
    <w:rsid w:val="00A4024C"/>
    <w:rsid w:val="00A42FFA"/>
    <w:rsid w:val="00A63B41"/>
    <w:rsid w:val="00A715EC"/>
    <w:rsid w:val="00A92EE4"/>
    <w:rsid w:val="00AC3606"/>
    <w:rsid w:val="00AD26C1"/>
    <w:rsid w:val="00AD2ED3"/>
    <w:rsid w:val="00B16D01"/>
    <w:rsid w:val="00B806D2"/>
    <w:rsid w:val="00BA0A4D"/>
    <w:rsid w:val="00BB1199"/>
    <w:rsid w:val="00BB2974"/>
    <w:rsid w:val="00BD0B0D"/>
    <w:rsid w:val="00BE3DE2"/>
    <w:rsid w:val="00BE75EC"/>
    <w:rsid w:val="00BF7E74"/>
    <w:rsid w:val="00C0172F"/>
    <w:rsid w:val="00C31ED1"/>
    <w:rsid w:val="00C37F8F"/>
    <w:rsid w:val="00C706FF"/>
    <w:rsid w:val="00C72A6B"/>
    <w:rsid w:val="00C74525"/>
    <w:rsid w:val="00C96C7F"/>
    <w:rsid w:val="00CA14C6"/>
    <w:rsid w:val="00CD74C2"/>
    <w:rsid w:val="00CF507A"/>
    <w:rsid w:val="00D159E3"/>
    <w:rsid w:val="00D27586"/>
    <w:rsid w:val="00DA2D4E"/>
    <w:rsid w:val="00DA4BD5"/>
    <w:rsid w:val="00DB0C98"/>
    <w:rsid w:val="00DB2094"/>
    <w:rsid w:val="00DB34CE"/>
    <w:rsid w:val="00DB66D6"/>
    <w:rsid w:val="00DE0DF9"/>
    <w:rsid w:val="00DF23FD"/>
    <w:rsid w:val="00E07092"/>
    <w:rsid w:val="00E21CDB"/>
    <w:rsid w:val="00E54315"/>
    <w:rsid w:val="00E5442A"/>
    <w:rsid w:val="00E57E3D"/>
    <w:rsid w:val="00E60C3B"/>
    <w:rsid w:val="00E63724"/>
    <w:rsid w:val="00E860A4"/>
    <w:rsid w:val="00E97D67"/>
    <w:rsid w:val="00EB0436"/>
    <w:rsid w:val="00EF1953"/>
    <w:rsid w:val="00F213B6"/>
    <w:rsid w:val="00F25C22"/>
    <w:rsid w:val="00F308C0"/>
    <w:rsid w:val="00F503E8"/>
    <w:rsid w:val="00F576A6"/>
    <w:rsid w:val="00F654D0"/>
    <w:rsid w:val="00F83CDB"/>
    <w:rsid w:val="00F912BA"/>
    <w:rsid w:val="00F979CB"/>
    <w:rsid w:val="00FA3936"/>
    <w:rsid w:val="00FF5568"/>
    <w:rsid w:val="00FF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3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2461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2461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E729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E729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124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1246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E7290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E7290"/>
    <w:rPr>
      <w:rFonts w:ascii="Cambria" w:hAnsi="Cambria" w:cs="Times New Roman"/>
      <w:color w:val="243F60"/>
      <w:sz w:val="24"/>
      <w:szCs w:val="24"/>
      <w:lang w:eastAsia="ru-RU"/>
    </w:rPr>
  </w:style>
  <w:style w:type="paragraph" w:customStyle="1" w:styleId="10">
    <w:name w:val="1.0 Проект №"/>
    <w:basedOn w:val="30"/>
    <w:uiPriority w:val="99"/>
    <w:rsid w:val="001F7379"/>
    <w:pPr>
      <w:jc w:val="right"/>
    </w:pPr>
    <w:rPr>
      <w:b/>
    </w:rPr>
  </w:style>
  <w:style w:type="paragraph" w:customStyle="1" w:styleId="30">
    <w:name w:val="3.0 текст постановления"/>
    <w:basedOn w:val="Normal"/>
    <w:uiPriority w:val="99"/>
    <w:rsid w:val="001F7379"/>
    <w:pPr>
      <w:ind w:firstLine="709"/>
      <w:jc w:val="both"/>
    </w:pPr>
  </w:style>
  <w:style w:type="paragraph" w:customStyle="1" w:styleId="50">
    <w:name w:val="5.0 Должность"/>
    <w:basedOn w:val="Normal"/>
    <w:uiPriority w:val="99"/>
    <w:rsid w:val="001F7379"/>
    <w:pPr>
      <w:spacing w:before="1000"/>
      <w:contextualSpacing/>
    </w:pPr>
    <w:rPr>
      <w:b/>
    </w:rPr>
  </w:style>
  <w:style w:type="paragraph" w:customStyle="1" w:styleId="51">
    <w:name w:val="5.1 Подпись"/>
    <w:basedOn w:val="Normal"/>
    <w:next w:val="52"/>
    <w:uiPriority w:val="99"/>
    <w:rsid w:val="001F7379"/>
    <w:pPr>
      <w:spacing w:after="1000"/>
    </w:pPr>
    <w:rPr>
      <w:b/>
    </w:rPr>
  </w:style>
  <w:style w:type="paragraph" w:customStyle="1" w:styleId="52">
    <w:name w:val="5.2 Окончание"/>
    <w:basedOn w:val="Normal"/>
    <w:uiPriority w:val="99"/>
    <w:rsid w:val="001F7379"/>
  </w:style>
  <w:style w:type="paragraph" w:customStyle="1" w:styleId="11">
    <w:name w:val="1.1 Собрание депутатов НАО"/>
    <w:basedOn w:val="30"/>
    <w:next w:val="12"/>
    <w:uiPriority w:val="99"/>
    <w:rsid w:val="001F737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"/>
    <w:next w:val="13"/>
    <w:uiPriority w:val="99"/>
    <w:rsid w:val="001F737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"/>
    <w:next w:val="14"/>
    <w:uiPriority w:val="99"/>
    <w:rsid w:val="001F737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"/>
    <w:uiPriority w:val="99"/>
    <w:rsid w:val="001F7379"/>
    <w:pPr>
      <w:spacing w:before="1000"/>
      <w:ind w:firstLine="0"/>
      <w:contextualSpacing/>
      <w:jc w:val="center"/>
    </w:pPr>
    <w:rPr>
      <w:b/>
    </w:rPr>
  </w:style>
  <w:style w:type="paragraph" w:customStyle="1" w:styleId="1">
    <w:name w:val="1"/>
    <w:basedOn w:val="Normal"/>
    <w:uiPriority w:val="99"/>
    <w:rsid w:val="001F73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F503E8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503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503E8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F503E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50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03E8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F507A"/>
    <w:pPr>
      <w:ind w:left="720"/>
      <w:contextualSpacing/>
    </w:pPr>
  </w:style>
  <w:style w:type="paragraph" w:customStyle="1" w:styleId="ConsPlusNormal">
    <w:name w:val="ConsPlusNormal"/>
    <w:uiPriority w:val="99"/>
    <w:rsid w:val="00824BB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61246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1246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Normal"/>
    <w:uiPriority w:val="99"/>
    <w:rsid w:val="00794A6A"/>
    <w:rPr>
      <w:rFonts w:ascii="Bookman Old Style" w:hAnsi="Bookman Old Style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E72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E7290"/>
    <w:rPr>
      <w:rFonts w:ascii="Times New Roman" w:hAnsi="Times New Roman" w:cs="Times New Roman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920726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90066C"/>
    <w:rPr>
      <w:rFonts w:ascii="Times New Roman" w:eastAsia="Times New Roman" w:hAnsi="Times New Roman"/>
      <w:sz w:val="24"/>
      <w:szCs w:val="24"/>
    </w:rPr>
  </w:style>
  <w:style w:type="character" w:customStyle="1" w:styleId="newsitemtitle-inner">
    <w:name w:val="newsitem__title-inner"/>
    <w:basedOn w:val="DefaultParagraphFont"/>
    <w:uiPriority w:val="99"/>
    <w:rsid w:val="00DA4BD5"/>
    <w:rPr>
      <w:rFonts w:cs="Times New Roman"/>
    </w:rPr>
  </w:style>
  <w:style w:type="character" w:customStyle="1" w:styleId="x-phlinktext">
    <w:name w:val="x-ph__link__text"/>
    <w:basedOn w:val="DefaultParagraphFont"/>
    <w:uiPriority w:val="99"/>
    <w:rsid w:val="00DA4BD5"/>
    <w:rPr>
      <w:rFonts w:cs="Times New Roman"/>
    </w:rPr>
  </w:style>
  <w:style w:type="character" w:customStyle="1" w:styleId="w-x-phlink">
    <w:name w:val="w-x-ph__link"/>
    <w:basedOn w:val="DefaultParagraphFont"/>
    <w:uiPriority w:val="99"/>
    <w:rsid w:val="00DA4BD5"/>
    <w:rPr>
      <w:rFonts w:cs="Times New Roman"/>
    </w:rPr>
  </w:style>
  <w:style w:type="character" w:customStyle="1" w:styleId="x-phmenu">
    <w:name w:val="x-ph__menu"/>
    <w:basedOn w:val="DefaultParagraphFont"/>
    <w:uiPriority w:val="99"/>
    <w:rsid w:val="00DA4BD5"/>
    <w:rPr>
      <w:rFonts w:cs="Times New Roman"/>
    </w:rPr>
  </w:style>
  <w:style w:type="character" w:customStyle="1" w:styleId="note">
    <w:name w:val="note"/>
    <w:basedOn w:val="DefaultParagraphFont"/>
    <w:uiPriority w:val="99"/>
    <w:rsid w:val="00DA4BD5"/>
    <w:rPr>
      <w:rFonts w:cs="Times New Roman"/>
    </w:rPr>
  </w:style>
  <w:style w:type="character" w:customStyle="1" w:styleId="linktext">
    <w:name w:val="link__text"/>
    <w:basedOn w:val="DefaultParagraphFont"/>
    <w:uiPriority w:val="99"/>
    <w:rsid w:val="00DA4BD5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DA4BD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DA4BD5"/>
    <w:rPr>
      <w:rFonts w:ascii="Arial" w:hAnsi="Arial" w:cs="Arial"/>
      <w:vanish/>
      <w:sz w:val="16"/>
      <w:szCs w:val="16"/>
      <w:lang w:eastAsia="ru-RU"/>
    </w:rPr>
  </w:style>
  <w:style w:type="character" w:customStyle="1" w:styleId="cell">
    <w:name w:val="cell"/>
    <w:basedOn w:val="DefaultParagraphFont"/>
    <w:uiPriority w:val="99"/>
    <w:rsid w:val="00DA4BD5"/>
    <w:rPr>
      <w:rFonts w:cs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DA4BD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DA4BD5"/>
    <w:rPr>
      <w:rFonts w:ascii="Arial" w:hAnsi="Arial" w:cs="Arial"/>
      <w:vanish/>
      <w:sz w:val="16"/>
      <w:szCs w:val="16"/>
      <w:lang w:eastAsia="ru-RU"/>
    </w:rPr>
  </w:style>
  <w:style w:type="character" w:customStyle="1" w:styleId="newsitemtext">
    <w:name w:val="newsitem__text"/>
    <w:basedOn w:val="DefaultParagraphFont"/>
    <w:uiPriority w:val="99"/>
    <w:rsid w:val="00DA4BD5"/>
    <w:rPr>
      <w:rFonts w:cs="Times New Roman"/>
    </w:rPr>
  </w:style>
  <w:style w:type="character" w:styleId="Strong">
    <w:name w:val="Strong"/>
    <w:basedOn w:val="DefaultParagraphFont"/>
    <w:uiPriority w:val="99"/>
    <w:qFormat/>
    <w:rsid w:val="00DA4BD5"/>
    <w:rPr>
      <w:rFonts w:cs="Times New Roman"/>
      <w:b/>
      <w:bCs/>
    </w:rPr>
  </w:style>
  <w:style w:type="character" w:customStyle="1" w:styleId="notetext">
    <w:name w:val="note__text"/>
    <w:basedOn w:val="DefaultParagraphFont"/>
    <w:uiPriority w:val="99"/>
    <w:rsid w:val="00DA4BD5"/>
    <w:rPr>
      <w:rFonts w:cs="Times New Roman"/>
    </w:rPr>
  </w:style>
  <w:style w:type="character" w:customStyle="1" w:styleId="sharetext">
    <w:name w:val="share__text"/>
    <w:basedOn w:val="DefaultParagraphFont"/>
    <w:uiPriority w:val="99"/>
    <w:rsid w:val="00DA4BD5"/>
    <w:rPr>
      <w:rFonts w:cs="Times New Roman"/>
    </w:rPr>
  </w:style>
  <w:style w:type="character" w:customStyle="1" w:styleId="hdrinner">
    <w:name w:val="hdr__inner"/>
    <w:basedOn w:val="DefaultParagraphFont"/>
    <w:uiPriority w:val="99"/>
    <w:rsid w:val="00DA4BD5"/>
    <w:rPr>
      <w:rFonts w:cs="Times New Roman"/>
    </w:rPr>
  </w:style>
  <w:style w:type="character" w:customStyle="1" w:styleId="photocaptions">
    <w:name w:val="photo__captions"/>
    <w:basedOn w:val="DefaultParagraphFont"/>
    <w:uiPriority w:val="99"/>
    <w:rsid w:val="00DA4BD5"/>
    <w:rPr>
      <w:rFonts w:cs="Times New Roman"/>
    </w:rPr>
  </w:style>
  <w:style w:type="character" w:customStyle="1" w:styleId="phototitle">
    <w:name w:val="photo__title"/>
    <w:basedOn w:val="DefaultParagraphFont"/>
    <w:uiPriority w:val="99"/>
    <w:rsid w:val="00DA4BD5"/>
    <w:rPr>
      <w:rFonts w:cs="Times New Roman"/>
    </w:rPr>
  </w:style>
  <w:style w:type="character" w:customStyle="1" w:styleId="badge">
    <w:name w:val="badge"/>
    <w:basedOn w:val="DefaultParagraphFont"/>
    <w:uiPriority w:val="99"/>
    <w:rsid w:val="00DA4BD5"/>
    <w:rPr>
      <w:rFonts w:cs="Times New Roman"/>
    </w:rPr>
  </w:style>
  <w:style w:type="character" w:customStyle="1" w:styleId="badgetext">
    <w:name w:val="badge__text"/>
    <w:basedOn w:val="DefaultParagraphFont"/>
    <w:uiPriority w:val="99"/>
    <w:rsid w:val="00DA4BD5"/>
    <w:rPr>
      <w:rFonts w:cs="Times New Roman"/>
    </w:rPr>
  </w:style>
  <w:style w:type="character" w:customStyle="1" w:styleId="itemtext">
    <w:name w:val="item__text"/>
    <w:basedOn w:val="DefaultParagraphFont"/>
    <w:uiPriority w:val="99"/>
    <w:rsid w:val="00DA4BD5"/>
    <w:rPr>
      <w:rFonts w:cs="Times New Roman"/>
    </w:rPr>
  </w:style>
  <w:style w:type="character" w:customStyle="1" w:styleId="text">
    <w:name w:val="text"/>
    <w:basedOn w:val="DefaultParagraphFont"/>
    <w:uiPriority w:val="99"/>
    <w:rsid w:val="00DA4BD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C4844"/>
    <w:rPr>
      <w:rFonts w:cs="Times New Roman"/>
      <w:i/>
      <w:iCs/>
    </w:rPr>
  </w:style>
  <w:style w:type="character" w:customStyle="1" w:styleId="docaccesstitle">
    <w:name w:val="docaccess_title"/>
    <w:basedOn w:val="DefaultParagraphFont"/>
    <w:uiPriority w:val="99"/>
    <w:rsid w:val="0005405E"/>
    <w:rPr>
      <w:rFonts w:cs="Times New Roman"/>
    </w:rPr>
  </w:style>
  <w:style w:type="character" w:customStyle="1" w:styleId="hl">
    <w:name w:val="hl"/>
    <w:basedOn w:val="DefaultParagraphFont"/>
    <w:uiPriority w:val="99"/>
    <w:rsid w:val="0005405E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4611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611B7"/>
    <w:rPr>
      <w:rFonts w:ascii="Courier New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4A79C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79CE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895A18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895A1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1.2 Название закона"/>
    <w:basedOn w:val="Normal"/>
    <w:next w:val="Normal"/>
    <w:uiPriority w:val="99"/>
    <w:rsid w:val="00895A18"/>
    <w:pPr>
      <w:spacing w:before="1000"/>
      <w:jc w:val="center"/>
    </w:pPr>
    <w:rPr>
      <w:b/>
      <w:sz w:val="28"/>
    </w:rPr>
  </w:style>
  <w:style w:type="paragraph" w:customStyle="1" w:styleId="21a">
    <w:name w:val="2.1a Название положения"/>
    <w:basedOn w:val="Normal"/>
    <w:uiPriority w:val="99"/>
    <w:rsid w:val="00895A18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msonormalcxspmiddle">
    <w:name w:val="msonormalcxspmiddle"/>
    <w:basedOn w:val="Normal"/>
    <w:uiPriority w:val="99"/>
    <w:rsid w:val="00895A18"/>
    <w:pPr>
      <w:spacing w:before="100" w:beforeAutospacing="1" w:after="100" w:afterAutospacing="1"/>
    </w:pPr>
  </w:style>
  <w:style w:type="paragraph" w:customStyle="1" w:styleId="300">
    <w:name w:val="3.0 текст закона"/>
    <w:basedOn w:val="Normal"/>
    <w:uiPriority w:val="99"/>
    <w:rsid w:val="00895A18"/>
    <w:pPr>
      <w:ind w:firstLine="709"/>
      <w:jc w:val="both"/>
    </w:pPr>
  </w:style>
  <w:style w:type="character" w:customStyle="1" w:styleId="2">
    <w:name w:val="Основной текст (2)"/>
    <w:basedOn w:val="DefaultParagraphFont"/>
    <w:uiPriority w:val="99"/>
    <w:rsid w:val="00895A18"/>
    <w:rPr>
      <w:rFonts w:cs="Times New Roman"/>
      <w:b/>
      <w:bCs/>
      <w:spacing w:val="10"/>
      <w:sz w:val="23"/>
      <w:szCs w:val="23"/>
      <w:lang w:bidi="ar-SA"/>
    </w:rPr>
  </w:style>
  <w:style w:type="paragraph" w:customStyle="1" w:styleId="ConsPlusTitle">
    <w:name w:val="ConsPlusTitle"/>
    <w:uiPriority w:val="99"/>
    <w:rsid w:val="00895A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3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803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80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80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03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803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03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0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03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03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0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0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03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03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03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03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03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03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03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03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033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03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0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03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3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3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03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03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03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0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187</TotalTime>
  <Pages>2</Pages>
  <Words>471</Words>
  <Characters>2689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korotaeva</dc:creator>
  <cp:keywords/>
  <dc:description/>
  <cp:lastModifiedBy>user</cp:lastModifiedBy>
  <cp:revision>32</cp:revision>
  <cp:lastPrinted>2019-05-20T12:54:00Z</cp:lastPrinted>
  <dcterms:created xsi:type="dcterms:W3CDTF">2019-05-16T10:45:00Z</dcterms:created>
  <dcterms:modified xsi:type="dcterms:W3CDTF">2019-05-28T08:34:00Z</dcterms:modified>
</cp:coreProperties>
</file>